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1DC" w:rsidRPr="0029425B" w:rsidRDefault="0029425B" w:rsidP="0029425B">
      <w:pPr>
        <w:pStyle w:val="Name"/>
      </w:pPr>
      <w:r>
        <w:t>Iredell county</w:t>
      </w:r>
    </w:p>
    <w:sdt>
      <w:sdtPr>
        <w:id w:val="1001014073"/>
        <w:placeholder>
          <w:docPart w:val="C4BE7F3307794C3FB9E0B021BB13D191"/>
        </w:placeholder>
        <w15:appearance w15:val="hidden"/>
      </w:sdtPr>
      <w:sdtEndPr/>
      <w:sdtContent>
        <w:p w:rsidR="00EB263C" w:rsidRPr="001C66AD" w:rsidRDefault="0029425B" w:rsidP="00AE21DC">
          <w:pPr>
            <w:pStyle w:val="Date"/>
            <w:spacing w:before="1800"/>
          </w:pPr>
          <w:r>
            <w:t>4/3/2023</w:t>
          </w:r>
        </w:p>
      </w:sdtContent>
    </w:sdt>
    <w:p w:rsidR="00EB263C" w:rsidRDefault="0029425B" w:rsidP="001C66AD">
      <w:pPr>
        <w:spacing w:before="480" w:after="0"/>
      </w:pPr>
      <w:r>
        <w:t>Carl Martin</w:t>
      </w:r>
    </w:p>
    <w:p w:rsidR="00EB263C" w:rsidRPr="001C66AD" w:rsidRDefault="0029425B" w:rsidP="001C66AD">
      <w:pPr>
        <w:pStyle w:val="Address"/>
      </w:pPr>
      <w:r>
        <w:t>NCDOI</w:t>
      </w:r>
    </w:p>
    <w:p w:rsidR="00CD1055" w:rsidRDefault="00CD1055" w:rsidP="00CD1055">
      <w:r>
        <w:t>NC Building Code Council,</w:t>
      </w:r>
    </w:p>
    <w:p w:rsidR="00EB263C" w:rsidRPr="001C66AD" w:rsidRDefault="00CD1055" w:rsidP="00CD1055">
      <w:r>
        <w:t>Iredell County Building Standards “Inspection Jurisdiction 213” would like to formally request approval from the NC Building Code Council to perform Local Plan Review in accordance with Table 104.1 Footnote 1</w:t>
      </w:r>
      <w:r w:rsidR="00651839">
        <w:t xml:space="preserve"> and Section 104.1.2</w:t>
      </w:r>
      <w:r>
        <w:t xml:space="preserve"> of the 2018 NC Administrative Code and Policies.</w:t>
      </w:r>
    </w:p>
    <w:p w:rsidR="00C82682" w:rsidRDefault="00C82682" w:rsidP="00EB263C">
      <w:pPr>
        <w:pStyle w:val="Signature"/>
      </w:pPr>
      <w:r w:rsidRPr="00EB263C">
        <w:t>Sincerely,</w:t>
      </w:r>
    </w:p>
    <w:p w:rsidR="00CD1055" w:rsidRDefault="00CD1055" w:rsidP="00CD1055">
      <w:pPr>
        <w:pStyle w:val="Signature"/>
      </w:pPr>
      <w:r w:rsidRPr="00CD1055">
        <w:rPr>
          <w:noProof/>
        </w:rPr>
        <w:drawing>
          <wp:inline distT="0" distB="0" distL="0" distR="0">
            <wp:extent cx="2000250" cy="314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58" cy="31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55" w:rsidRDefault="00CD1055" w:rsidP="00CD1055">
      <w:pPr>
        <w:pStyle w:val="Signature"/>
      </w:pPr>
      <w:r>
        <w:t>Robby Wilkinson</w:t>
      </w:r>
    </w:p>
    <w:p w:rsidR="00E16EB4" w:rsidRDefault="00E16EB4" w:rsidP="00CD1055">
      <w:pPr>
        <w:pStyle w:val="Signature"/>
      </w:pPr>
      <w:r>
        <w:t>Iredell County</w:t>
      </w:r>
    </w:p>
    <w:p w:rsidR="00CD1055" w:rsidRDefault="00CD1055" w:rsidP="00CD1055">
      <w:pPr>
        <w:pStyle w:val="Signature"/>
      </w:pPr>
      <w:r>
        <w:t xml:space="preserve">Director of </w:t>
      </w:r>
      <w:r w:rsidR="0089319A">
        <w:t>Development</w:t>
      </w:r>
      <w:bookmarkStart w:id="0" w:name="_GoBack"/>
      <w:bookmarkEnd w:id="0"/>
      <w:r w:rsidR="0089319A">
        <w:t xml:space="preserve"> Services</w:t>
      </w:r>
    </w:p>
    <w:p w:rsidR="001C66AD" w:rsidRDefault="001C66AD" w:rsidP="00544114">
      <w:pPr>
        <w:pStyle w:val="Signature"/>
        <w:tabs>
          <w:tab w:val="left" w:pos="2475"/>
        </w:tabs>
      </w:pPr>
    </w:p>
    <w:sectPr w:rsidR="001C66AD" w:rsidSect="00C33F26">
      <w:headerReference w:type="first" r:id="rId11"/>
      <w:footerReference w:type="first" r:id="rId12"/>
      <w:pgSz w:w="12240" w:h="15840" w:code="1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100E" w:rsidRDefault="008D100E" w:rsidP="001C66AD">
      <w:pPr>
        <w:spacing w:after="0" w:line="240" w:lineRule="auto"/>
      </w:pPr>
      <w:r>
        <w:separator/>
      </w:r>
    </w:p>
  </w:endnote>
  <w:endnote w:type="continuationSeparator" w:id="0">
    <w:p w:rsidR="008D100E" w:rsidRDefault="008D100E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14B6D9-337A-4143-90DF-F065DD256B57}"/>
    <w:embedBold r:id="rId2" w:fontKey="{0A486FDB-920C-43BF-9F54-DBA1271C15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503808D-6988-4DE1-A302-4B25DA58AC47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7F0D4768-6B49-4E7A-AFE8-5814DF7C67CD}"/>
    <w:embedBold r:id="rId5" w:fontKey="{B08E7C84-C9AA-4CA7-991F-02EDCDE25DAA}"/>
    <w:embedItalic r:id="rId6" w:fontKey="{84D01466-7CF6-4392-9A18-96F8879C86BD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A70F1CDF-B328-4F4E-A510-BC3E30C361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545" w:rsidRDefault="00907545" w:rsidP="00AE0CD0">
    <w:pPr>
      <w:pStyle w:val="Footer"/>
    </w:pPr>
    <w:r w:rsidRPr="00C33F26">
      <w:rPr>
        <w:noProof/>
        <w:position w:val="-6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177AE547">
              <wp:simplePos x="0" y="0"/>
              <wp:positionH relativeFrom="page">
                <wp:align>left</wp:align>
              </wp:positionH>
              <wp:positionV relativeFrom="paragraph">
                <wp:posOffset>-11007</wp:posOffset>
              </wp:positionV>
              <wp:extent cx="7793038" cy="484188"/>
              <wp:effectExtent l="0" t="0" r="0" b="0"/>
              <wp:wrapNone/>
              <wp:docPr id="17" name="Group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reeform 222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eform 223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eform 224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225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F228BB" id="Group 221" o:spid="_x0000_s1026" style="position:absolute;margin-left:0;margin-top:-.85pt;width:613.65pt;height:38.15pt;z-index:-251622400;mso-position-horizontal:left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">
              <v:shape id="Freeform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</w:rPr>
      <w:drawing>
        <wp:inline distT="0" distB="0" distL="0" distR="0" wp14:anchorId="60BA9B26" wp14:editId="71DEF025">
          <wp:extent cx="208976" cy="208976"/>
          <wp:effectExtent l="0" t="0" r="0" b="635"/>
          <wp:docPr id="22" name="Graphic 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16" descr="Marker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4114">
      <w:t>349 N Center St, Statesville, NC 28677</w:t>
    </w:r>
    <w:r>
      <w:tab/>
    </w:r>
    <w:r w:rsidRPr="00C33F26">
      <w:rPr>
        <w:noProof/>
        <w:position w:val="-4"/>
      </w:rPr>
      <w:drawing>
        <wp:inline distT="0" distB="0" distL="0" distR="0" wp14:anchorId="10AFB880" wp14:editId="4045C01F">
          <wp:extent cx="154356" cy="154356"/>
          <wp:effectExtent l="0" t="0" r="0" b="0"/>
          <wp:docPr id="23" name="Graphic 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c 14" descr="Receiver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4114">
      <w:t>704 928 2016 ext.4537</w:t>
    </w:r>
    <w:r>
      <w:tab/>
    </w:r>
    <w:r w:rsidRPr="00C33F26">
      <w:rPr>
        <w:noProof/>
        <w:position w:val="-4"/>
      </w:rPr>
      <w:drawing>
        <wp:inline distT="0" distB="0" distL="0" distR="0" wp14:anchorId="4EE832E3" wp14:editId="3CF50F33">
          <wp:extent cx="134857" cy="134857"/>
          <wp:effectExtent l="0" t="0" r="0" b="0"/>
          <wp:docPr id="24" name="Graphic 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8" descr="Email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544114">
      <w:t>rwilkinson@co.iredell.nc.us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100E" w:rsidRDefault="008D100E" w:rsidP="001C66AD">
      <w:pPr>
        <w:spacing w:after="0" w:line="240" w:lineRule="auto"/>
      </w:pPr>
      <w:r>
        <w:separator/>
      </w:r>
    </w:p>
  </w:footnote>
  <w:footnote w:type="continuationSeparator" w:id="0">
    <w:p w:rsidR="008D100E" w:rsidRDefault="008D100E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545" w:rsidRDefault="00907545">
    <w:pPr>
      <w:pStyle w:val="Header"/>
    </w:pPr>
    <w:r w:rsidRPr="00DE6AE4">
      <w:drawing>
        <wp:anchor distT="0" distB="0" distL="114300" distR="114300" simplePos="0" relativeHeight="251689984" behindDoc="0" locked="0" layoutInCell="1" allowOverlap="1" wp14:anchorId="163E11CA" wp14:editId="663D306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Picture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mc:AlternateContent>
        <mc:Choice Requires="wps">
          <w:drawing>
            <wp:anchor distT="0" distB="0" distL="114300" distR="114300" simplePos="0" relativeHeight="251691008" behindDoc="0" locked="0" layoutInCell="1" allowOverlap="1" wp14:anchorId="5477885C" wp14:editId="08B70532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0BBF69F" id="Freeform 218" o:spid="_x0000_s1026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8960" behindDoc="0" locked="0" layoutInCell="1" allowOverlap="1" wp14:anchorId="704F057C" wp14:editId="22925A5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  <a:extLst/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6D3249" id="Freeform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92032" behindDoc="0" locked="0" layoutInCell="1" allowOverlap="1" wp14:anchorId="63A06B7C" wp14:editId="1C48508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Freeform 213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214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D1AA5E" id="Group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25B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9425B"/>
    <w:rsid w:val="002963B8"/>
    <w:rsid w:val="002A4125"/>
    <w:rsid w:val="002C56E6"/>
    <w:rsid w:val="00340031"/>
    <w:rsid w:val="00361E11"/>
    <w:rsid w:val="0038636F"/>
    <w:rsid w:val="003B36BE"/>
    <w:rsid w:val="0040090B"/>
    <w:rsid w:val="00410E09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44114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1839"/>
    <w:rsid w:val="00657C4F"/>
    <w:rsid w:val="00686ED4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9319A"/>
    <w:rsid w:val="00897331"/>
    <w:rsid w:val="008D100E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370A8"/>
    <w:rsid w:val="00A37F18"/>
    <w:rsid w:val="00A40BCF"/>
    <w:rsid w:val="00A46B22"/>
    <w:rsid w:val="00A56811"/>
    <w:rsid w:val="00A62630"/>
    <w:rsid w:val="00A73847"/>
    <w:rsid w:val="00A850FD"/>
    <w:rsid w:val="00A90467"/>
    <w:rsid w:val="00AC614B"/>
    <w:rsid w:val="00AE0CD0"/>
    <w:rsid w:val="00AE21DC"/>
    <w:rsid w:val="00AE3D88"/>
    <w:rsid w:val="00AF0F0E"/>
    <w:rsid w:val="00AF7591"/>
    <w:rsid w:val="00B241C6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C5A2A"/>
    <w:rsid w:val="00CD06EB"/>
    <w:rsid w:val="00CD1055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E6AE4"/>
    <w:rsid w:val="00DF5F06"/>
    <w:rsid w:val="00E046B6"/>
    <w:rsid w:val="00E16EB4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87C64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3B36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ilkinson\AppData\Roaming\Microsoft\Templates\Arrow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4BE7F3307794C3FB9E0B021BB13D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1F203-B91B-4A90-976E-3C005D80C330}"/>
      </w:docPartPr>
      <w:docPartBody>
        <w:p w:rsidR="00C568EE" w:rsidRDefault="00B00C09">
          <w:pPr>
            <w:pStyle w:val="C4BE7F3307794C3FB9E0B021BB13D191"/>
          </w:pPr>
          <w:r w:rsidRPr="001C66AD">
            <w:t>[</w:t>
          </w:r>
          <w:r w:rsidRPr="001C66AD">
            <w:rPr>
              <w:rStyle w:val="PlaceholderText"/>
            </w:rPr>
            <w:t>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C09"/>
    <w:rsid w:val="00091C71"/>
    <w:rsid w:val="00125EDC"/>
    <w:rsid w:val="00662675"/>
    <w:rsid w:val="00B00C09"/>
    <w:rsid w:val="00C5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4BE7F3307794C3FB9E0B021BB13D191">
    <w:name w:val="C4BE7F3307794C3FB9E0B021BB13D191"/>
  </w:style>
  <w:style w:type="paragraph" w:customStyle="1" w:styleId="BB285F972EB342E097FAB712067707FC">
    <w:name w:val="BB285F972EB342E097FAB712067707FC"/>
  </w:style>
  <w:style w:type="paragraph" w:customStyle="1" w:styleId="11B224EB80B4472B88A367506F2B0173">
    <w:name w:val="11B224EB80B4472B88A367506F2B0173"/>
  </w:style>
  <w:style w:type="paragraph" w:customStyle="1" w:styleId="6B4900E9B6104227A458BA52B21B0506">
    <w:name w:val="6B4900E9B6104227A458BA52B21B0506"/>
  </w:style>
  <w:style w:type="paragraph" w:customStyle="1" w:styleId="7B94CE890DBA4A70A9B61C7B5AA70E3F">
    <w:name w:val="7B94CE890DBA4A70A9B61C7B5AA70E3F"/>
  </w:style>
  <w:style w:type="paragraph" w:customStyle="1" w:styleId="E7880E73CA0042ED8BE59E2872DA916D">
    <w:name w:val="E7880E73CA0042ED8BE59E2872DA916D"/>
  </w:style>
  <w:style w:type="paragraph" w:customStyle="1" w:styleId="BC9332019CDC489E96F8D601AB0A3D51">
    <w:name w:val="BC9332019CDC489E96F8D601AB0A3D51"/>
  </w:style>
  <w:style w:type="paragraph" w:customStyle="1" w:styleId="8EF522C877A94AEE83246DFEFDD285B0">
    <w:name w:val="8EF522C877A94AEE83246DFEFDD285B0"/>
  </w:style>
  <w:style w:type="paragraph" w:customStyle="1" w:styleId="827975EE113B41D3ABDA91B56D192066">
    <w:name w:val="827975EE113B41D3ABDA91B56D1920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</Template>
  <TotalTime>0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2023-04-03T19:10:00Z</dcterms:created>
  <dcterms:modified xsi:type="dcterms:W3CDTF">2023-04-05T13:49:00Z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